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C068" w14:textId="4D50B2B1" w:rsidR="00442A24" w:rsidRPr="0084020D" w:rsidRDefault="004961F3">
      <w:pPr>
        <w:snapToGrid w:val="0"/>
        <w:spacing w:line="360" w:lineRule="auto"/>
        <w:jc w:val="center"/>
        <w:rPr>
          <w:spacing w:val="-6"/>
          <w:sz w:val="40"/>
          <w:szCs w:val="40"/>
        </w:rPr>
      </w:pPr>
      <w:r w:rsidRPr="0084020D">
        <w:rPr>
          <w:rFonts w:hint="eastAsia"/>
          <w:b/>
          <w:sz w:val="40"/>
          <w:szCs w:val="40"/>
        </w:rPr>
        <w:t>農</w:t>
      </w:r>
      <w:r w:rsidR="003C4870">
        <w:rPr>
          <w:rFonts w:hint="eastAsia"/>
          <w:b/>
          <w:sz w:val="40"/>
          <w:szCs w:val="40"/>
        </w:rPr>
        <w:t>業</w:t>
      </w:r>
      <w:r w:rsidR="00164903">
        <w:rPr>
          <w:rFonts w:hint="eastAsia"/>
          <w:b/>
          <w:sz w:val="40"/>
          <w:szCs w:val="40"/>
        </w:rPr>
        <w:t>部</w:t>
      </w:r>
      <w:r w:rsidR="003C4870">
        <w:rPr>
          <w:rFonts w:hint="eastAsia"/>
          <w:b/>
          <w:sz w:val="40"/>
          <w:szCs w:val="40"/>
        </w:rPr>
        <w:t>例行記者會</w:t>
      </w:r>
    </w:p>
    <w:p w14:paraId="6AA334A3" w14:textId="77777777" w:rsidR="00442A24" w:rsidRDefault="00442A24">
      <w:pPr>
        <w:snapToGrid w:val="0"/>
        <w:ind w:rightChars="24" w:right="58"/>
        <w:jc w:val="center"/>
        <w:rPr>
          <w:rFonts w:ascii="標楷體" w:hAnsi="Gungsuh"/>
          <w:b/>
          <w:bCs/>
          <w:sz w:val="36"/>
        </w:rPr>
      </w:pPr>
      <w:r>
        <w:rPr>
          <w:rFonts w:ascii="標楷體" w:hAnsi="Gungsuh" w:hint="eastAsia"/>
          <w:b/>
          <w:bCs/>
          <w:sz w:val="36"/>
          <w:u w:val="single"/>
        </w:rPr>
        <w:t>簽    到    表</w:t>
      </w:r>
    </w:p>
    <w:p w14:paraId="12274FC6" w14:textId="77777777" w:rsidR="003C4870" w:rsidRDefault="003C4870">
      <w:pPr>
        <w:numPr>
          <w:ilvl w:val="0"/>
          <w:numId w:val="1"/>
        </w:numPr>
        <w:spacing w:line="440" w:lineRule="exact"/>
        <w:jc w:val="both"/>
        <w:rPr>
          <w:sz w:val="28"/>
          <w:lang w:val="es-ES"/>
        </w:rPr>
      </w:pPr>
      <w:r>
        <w:rPr>
          <w:rFonts w:hint="eastAsia"/>
          <w:sz w:val="28"/>
          <w:lang w:val="es-ES"/>
        </w:rPr>
        <w:t>單位：</w:t>
      </w:r>
    </w:p>
    <w:p w14:paraId="092C0A64" w14:textId="77777777" w:rsidR="003C4870" w:rsidRDefault="003C4870">
      <w:pPr>
        <w:numPr>
          <w:ilvl w:val="0"/>
          <w:numId w:val="1"/>
        </w:numPr>
        <w:spacing w:line="440" w:lineRule="exact"/>
        <w:jc w:val="both"/>
        <w:rPr>
          <w:sz w:val="28"/>
          <w:lang w:val="es-ES"/>
        </w:rPr>
      </w:pPr>
      <w:r>
        <w:rPr>
          <w:rFonts w:hint="eastAsia"/>
          <w:sz w:val="28"/>
          <w:lang w:val="es-ES"/>
        </w:rPr>
        <w:t>主題：</w:t>
      </w:r>
    </w:p>
    <w:p w14:paraId="79975F4A" w14:textId="44D800CF" w:rsidR="00442A24" w:rsidRDefault="00442A24">
      <w:pPr>
        <w:numPr>
          <w:ilvl w:val="0"/>
          <w:numId w:val="1"/>
        </w:numPr>
        <w:spacing w:line="440" w:lineRule="exact"/>
        <w:jc w:val="both"/>
        <w:rPr>
          <w:sz w:val="28"/>
          <w:lang w:val="es-ES"/>
        </w:rPr>
      </w:pPr>
      <w:r>
        <w:rPr>
          <w:rFonts w:hint="eastAsia"/>
          <w:sz w:val="28"/>
          <w:lang w:val="es-ES"/>
        </w:rPr>
        <w:t>時間：</w:t>
      </w:r>
      <w:r w:rsidR="0037187F">
        <w:rPr>
          <w:rFonts w:hint="eastAsia"/>
          <w:color w:val="000000"/>
          <w:sz w:val="28"/>
        </w:rPr>
        <w:t>1</w:t>
      </w:r>
      <w:r w:rsidR="00164903">
        <w:rPr>
          <w:rFonts w:hint="eastAsia"/>
          <w:color w:val="000000"/>
          <w:sz w:val="28"/>
        </w:rPr>
        <w:t>12</w:t>
      </w:r>
      <w:r>
        <w:rPr>
          <w:rFonts w:hint="eastAsia"/>
          <w:color w:val="000000"/>
          <w:sz w:val="28"/>
        </w:rPr>
        <w:t>年</w:t>
      </w:r>
      <w:r w:rsidR="0037187F">
        <w:rPr>
          <w:rFonts w:hint="eastAsia"/>
          <w:color w:val="000000"/>
          <w:sz w:val="28"/>
        </w:rPr>
        <w:t>0</w:t>
      </w:r>
      <w:r w:rsidR="00164903">
        <w:rPr>
          <w:rFonts w:hint="eastAsia"/>
          <w:color w:val="000000"/>
          <w:sz w:val="28"/>
        </w:rPr>
        <w:t>8</w:t>
      </w:r>
      <w:r>
        <w:rPr>
          <w:rFonts w:hint="eastAsia"/>
          <w:color w:val="000000"/>
          <w:sz w:val="28"/>
        </w:rPr>
        <w:t>月</w:t>
      </w:r>
      <w:r w:rsidR="00164903">
        <w:rPr>
          <w:rFonts w:hint="eastAsia"/>
          <w:color w:val="000000"/>
          <w:sz w:val="28"/>
        </w:rPr>
        <w:t>01</w:t>
      </w:r>
      <w:r>
        <w:rPr>
          <w:rFonts w:hint="eastAsia"/>
          <w:color w:val="000000"/>
          <w:sz w:val="28"/>
        </w:rPr>
        <w:t>日</w:t>
      </w:r>
      <w:r w:rsidR="008672EB">
        <w:rPr>
          <w:rFonts w:hint="eastAsia"/>
          <w:color w:val="000000"/>
          <w:sz w:val="28"/>
        </w:rPr>
        <w:t>（星期</w:t>
      </w:r>
      <w:r w:rsidR="00164903">
        <w:rPr>
          <w:rFonts w:hint="eastAsia"/>
          <w:color w:val="000000"/>
          <w:sz w:val="28"/>
        </w:rPr>
        <w:t>二</w:t>
      </w:r>
      <w:r w:rsidR="008672EB">
        <w:rPr>
          <w:rFonts w:hint="eastAsia"/>
          <w:color w:val="000000"/>
          <w:sz w:val="28"/>
        </w:rPr>
        <w:t>）</w:t>
      </w:r>
      <w:r w:rsidR="00435F8F">
        <w:rPr>
          <w:rFonts w:hint="eastAsia"/>
          <w:color w:val="000000"/>
          <w:sz w:val="28"/>
        </w:rPr>
        <w:t>下</w:t>
      </w:r>
      <w:r w:rsidR="00AA37A4">
        <w:rPr>
          <w:rFonts w:hint="eastAsia"/>
          <w:color w:val="000000"/>
          <w:sz w:val="28"/>
        </w:rPr>
        <w:t>午</w:t>
      </w:r>
      <w:r w:rsidR="003C4870">
        <w:rPr>
          <w:rFonts w:hint="eastAsia"/>
          <w:color w:val="000000"/>
          <w:sz w:val="28"/>
        </w:rPr>
        <w:t>3</w:t>
      </w:r>
      <w:r>
        <w:rPr>
          <w:rFonts w:hint="eastAsia"/>
          <w:color w:val="000000"/>
          <w:sz w:val="28"/>
        </w:rPr>
        <w:t>時</w:t>
      </w:r>
    </w:p>
    <w:p w14:paraId="3F2F863B" w14:textId="6DD83FB1" w:rsidR="00442A24" w:rsidRDefault="00442A24">
      <w:pPr>
        <w:numPr>
          <w:ilvl w:val="0"/>
          <w:numId w:val="1"/>
        </w:numPr>
        <w:spacing w:line="440" w:lineRule="exact"/>
        <w:jc w:val="both"/>
        <w:rPr>
          <w:sz w:val="28"/>
          <w:lang w:val="es-ES"/>
        </w:rPr>
      </w:pPr>
      <w:r>
        <w:rPr>
          <w:rFonts w:hint="eastAsia"/>
          <w:sz w:val="28"/>
          <w:lang w:val="es-ES"/>
        </w:rPr>
        <w:t>地點：本</w:t>
      </w:r>
      <w:r w:rsidR="00164903">
        <w:rPr>
          <w:rFonts w:hint="eastAsia"/>
          <w:sz w:val="28"/>
          <w:lang w:val="es-ES"/>
        </w:rPr>
        <w:t>部</w:t>
      </w:r>
      <w:r w:rsidR="003C4870">
        <w:rPr>
          <w:rFonts w:hint="eastAsia"/>
          <w:sz w:val="28"/>
          <w:lang w:val="es-ES"/>
        </w:rPr>
        <w:t>記者</w:t>
      </w:r>
      <w:r>
        <w:rPr>
          <w:rFonts w:hint="eastAsia"/>
          <w:sz w:val="28"/>
          <w:lang w:val="es-ES"/>
        </w:rPr>
        <w:t>室</w:t>
      </w:r>
    </w:p>
    <w:p w14:paraId="1D3D5216" w14:textId="77777777" w:rsidR="00435F8F" w:rsidRDefault="00435F8F" w:rsidP="00435F8F">
      <w:pPr>
        <w:spacing w:line="440" w:lineRule="exact"/>
        <w:jc w:val="both"/>
        <w:rPr>
          <w:sz w:val="28"/>
          <w:lang w:val="es-ES"/>
        </w:rPr>
      </w:pPr>
    </w:p>
    <w:tbl>
      <w:tblPr>
        <w:tblW w:w="98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198"/>
        <w:gridCol w:w="2268"/>
        <w:gridCol w:w="567"/>
        <w:gridCol w:w="1984"/>
        <w:gridCol w:w="2334"/>
      </w:tblGrid>
      <w:tr w:rsidR="0068558A" w:rsidRPr="00661154" w14:paraId="6E98B5AE" w14:textId="77777777" w:rsidTr="0068558A">
        <w:tc>
          <w:tcPr>
            <w:tcW w:w="496" w:type="dxa"/>
            <w:shd w:val="clear" w:color="auto" w:fill="auto"/>
          </w:tcPr>
          <w:p w14:paraId="5482E8D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198" w:type="dxa"/>
          </w:tcPr>
          <w:p w14:paraId="3D2C3C14" w14:textId="77777777" w:rsidR="0068558A" w:rsidRDefault="0068558A" w:rsidP="00D676F8">
            <w:pPr>
              <w:spacing w:before="120" w:after="12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媒體名稱</w:t>
            </w:r>
          </w:p>
        </w:tc>
        <w:tc>
          <w:tcPr>
            <w:tcW w:w="2268" w:type="dxa"/>
            <w:shd w:val="clear" w:color="auto" w:fill="auto"/>
          </w:tcPr>
          <w:p w14:paraId="6509A447" w14:textId="77777777" w:rsidR="0068558A" w:rsidRPr="00D676F8" w:rsidRDefault="0068558A" w:rsidP="00D676F8">
            <w:pPr>
              <w:spacing w:before="120" w:after="12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567" w:type="dxa"/>
            <w:shd w:val="clear" w:color="auto" w:fill="auto"/>
          </w:tcPr>
          <w:p w14:paraId="3DF02FE7" w14:textId="77777777" w:rsidR="0068558A" w:rsidRPr="00D676F8" w:rsidRDefault="0068558A" w:rsidP="00D676F8">
            <w:pPr>
              <w:spacing w:before="120" w:after="12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26A9147" w14:textId="77777777" w:rsidR="0068558A" w:rsidRPr="00D676F8" w:rsidRDefault="0068558A" w:rsidP="00D676F8">
            <w:pPr>
              <w:spacing w:before="120" w:after="12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 w:hint="eastAsia"/>
                <w:b/>
                <w:sz w:val="28"/>
                <w:szCs w:val="28"/>
              </w:rPr>
              <w:t>媒體名稱</w:t>
            </w:r>
          </w:p>
        </w:tc>
        <w:tc>
          <w:tcPr>
            <w:tcW w:w="2334" w:type="dxa"/>
            <w:shd w:val="clear" w:color="auto" w:fill="auto"/>
          </w:tcPr>
          <w:p w14:paraId="0D541AE7" w14:textId="77777777" w:rsidR="0068558A" w:rsidRPr="00D676F8" w:rsidRDefault="0068558A" w:rsidP="00D676F8">
            <w:pPr>
              <w:spacing w:before="120" w:after="12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76F8">
              <w:rPr>
                <w:rFonts w:ascii="Calibri" w:hAnsi="Calibri" w:hint="eastAsia"/>
                <w:b/>
                <w:sz w:val="28"/>
                <w:szCs w:val="28"/>
              </w:rPr>
              <w:t>簽名</w:t>
            </w:r>
          </w:p>
        </w:tc>
      </w:tr>
      <w:tr w:rsidR="0068558A" w:rsidRPr="00661154" w14:paraId="1716DD0B" w14:textId="77777777" w:rsidTr="0068558A">
        <w:tc>
          <w:tcPr>
            <w:tcW w:w="496" w:type="dxa"/>
            <w:shd w:val="clear" w:color="auto" w:fill="auto"/>
          </w:tcPr>
          <w:p w14:paraId="737EC30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198" w:type="dxa"/>
          </w:tcPr>
          <w:p w14:paraId="610CD642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4847F6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A18CC64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14:paraId="1465EBB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2510F86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3AF16ACA" w14:textId="77777777" w:rsidTr="0068558A">
        <w:tc>
          <w:tcPr>
            <w:tcW w:w="496" w:type="dxa"/>
            <w:shd w:val="clear" w:color="auto" w:fill="auto"/>
          </w:tcPr>
          <w:p w14:paraId="632A9D0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198" w:type="dxa"/>
          </w:tcPr>
          <w:p w14:paraId="74D5F71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7440D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E9112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14:paraId="3D44388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7D3A26D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01D79EDE" w14:textId="77777777" w:rsidTr="0068558A">
        <w:tc>
          <w:tcPr>
            <w:tcW w:w="496" w:type="dxa"/>
            <w:shd w:val="clear" w:color="auto" w:fill="auto"/>
          </w:tcPr>
          <w:p w14:paraId="5A9A88F2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198" w:type="dxa"/>
          </w:tcPr>
          <w:p w14:paraId="7584834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7AD330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A8C681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1984" w:type="dxa"/>
          </w:tcPr>
          <w:p w14:paraId="078229A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2783AED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A36FE7" w14:paraId="3CB97736" w14:textId="77777777" w:rsidTr="0068558A">
        <w:tc>
          <w:tcPr>
            <w:tcW w:w="496" w:type="dxa"/>
            <w:shd w:val="clear" w:color="auto" w:fill="FFFFFF"/>
          </w:tcPr>
          <w:p w14:paraId="47F64A9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198" w:type="dxa"/>
            <w:shd w:val="clear" w:color="auto" w:fill="FFFFFF"/>
          </w:tcPr>
          <w:p w14:paraId="4E97850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14:paraId="25D8358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</w:tcPr>
          <w:p w14:paraId="728AC59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1984" w:type="dxa"/>
            <w:shd w:val="clear" w:color="auto" w:fill="FFFFFF"/>
          </w:tcPr>
          <w:p w14:paraId="50CB6FF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FFFFFF"/>
          </w:tcPr>
          <w:p w14:paraId="2792906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A36FE7" w14:paraId="1ECEA4B1" w14:textId="77777777" w:rsidTr="0068558A">
        <w:tc>
          <w:tcPr>
            <w:tcW w:w="496" w:type="dxa"/>
            <w:shd w:val="clear" w:color="auto" w:fill="auto"/>
          </w:tcPr>
          <w:p w14:paraId="321F1F45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98" w:type="dxa"/>
          </w:tcPr>
          <w:p w14:paraId="6EFF6CE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0308F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77C5E4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1984" w:type="dxa"/>
          </w:tcPr>
          <w:p w14:paraId="49397C25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3D5C73A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2A677C3D" w14:textId="77777777" w:rsidTr="0068558A">
        <w:tc>
          <w:tcPr>
            <w:tcW w:w="496" w:type="dxa"/>
            <w:shd w:val="clear" w:color="auto" w:fill="auto"/>
          </w:tcPr>
          <w:p w14:paraId="7890E2E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198" w:type="dxa"/>
          </w:tcPr>
          <w:p w14:paraId="695DB87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7BAE4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2DA11A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14:paraId="62E49D3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77704DD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2B6ED525" w14:textId="77777777" w:rsidTr="0068558A">
        <w:tc>
          <w:tcPr>
            <w:tcW w:w="496" w:type="dxa"/>
            <w:shd w:val="clear" w:color="auto" w:fill="auto"/>
          </w:tcPr>
          <w:p w14:paraId="5F15F41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198" w:type="dxa"/>
          </w:tcPr>
          <w:p w14:paraId="6843196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1339EC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45FF264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1984" w:type="dxa"/>
          </w:tcPr>
          <w:p w14:paraId="4FE2D0F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4B76E65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275BA7AB" w14:textId="77777777" w:rsidTr="0068558A">
        <w:tc>
          <w:tcPr>
            <w:tcW w:w="496" w:type="dxa"/>
            <w:shd w:val="clear" w:color="auto" w:fill="auto"/>
          </w:tcPr>
          <w:p w14:paraId="55F3C1D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198" w:type="dxa"/>
          </w:tcPr>
          <w:p w14:paraId="0360F17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91BFBD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199DF0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1984" w:type="dxa"/>
          </w:tcPr>
          <w:p w14:paraId="070E84B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5305FA2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1CEC3CED" w14:textId="77777777" w:rsidTr="0068558A">
        <w:tc>
          <w:tcPr>
            <w:tcW w:w="496" w:type="dxa"/>
            <w:shd w:val="clear" w:color="auto" w:fill="auto"/>
          </w:tcPr>
          <w:p w14:paraId="023C0AF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198" w:type="dxa"/>
          </w:tcPr>
          <w:p w14:paraId="547D4FE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66FA7F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48B850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14:paraId="577C00C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4B3720A5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4EC38D6E" w14:textId="77777777" w:rsidTr="0068558A">
        <w:tc>
          <w:tcPr>
            <w:tcW w:w="496" w:type="dxa"/>
            <w:shd w:val="clear" w:color="auto" w:fill="auto"/>
          </w:tcPr>
          <w:p w14:paraId="2DEA018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198" w:type="dxa"/>
          </w:tcPr>
          <w:p w14:paraId="054A5392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74B73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BA6B00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14:paraId="14BAA7C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57C2299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65FF1E58" w14:textId="77777777" w:rsidTr="0068558A">
        <w:tc>
          <w:tcPr>
            <w:tcW w:w="496" w:type="dxa"/>
            <w:shd w:val="clear" w:color="auto" w:fill="FFFFFF"/>
          </w:tcPr>
          <w:p w14:paraId="3F15988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198" w:type="dxa"/>
            <w:shd w:val="clear" w:color="auto" w:fill="FFFFFF"/>
          </w:tcPr>
          <w:p w14:paraId="3A89CF55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14:paraId="53E3CA9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</w:tcPr>
          <w:p w14:paraId="64E0E7F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1984" w:type="dxa"/>
            <w:shd w:val="clear" w:color="auto" w:fill="FFFFFF"/>
          </w:tcPr>
          <w:p w14:paraId="232FBD0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FFFFFF"/>
          </w:tcPr>
          <w:p w14:paraId="7973AEA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322E92C7" w14:textId="77777777" w:rsidTr="0068558A">
        <w:tc>
          <w:tcPr>
            <w:tcW w:w="496" w:type="dxa"/>
            <w:shd w:val="clear" w:color="auto" w:fill="FFFFFF"/>
          </w:tcPr>
          <w:p w14:paraId="073BF74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198" w:type="dxa"/>
            <w:shd w:val="clear" w:color="auto" w:fill="FFFFFF"/>
          </w:tcPr>
          <w:p w14:paraId="228B1CF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14:paraId="4DE2067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</w:tcPr>
          <w:p w14:paraId="731EF6E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1984" w:type="dxa"/>
            <w:shd w:val="clear" w:color="auto" w:fill="FFFFFF"/>
          </w:tcPr>
          <w:p w14:paraId="05F3809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FFFFFF"/>
          </w:tcPr>
          <w:p w14:paraId="69991E5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6D63E622" w14:textId="77777777" w:rsidTr="0068558A">
        <w:tc>
          <w:tcPr>
            <w:tcW w:w="496" w:type="dxa"/>
            <w:shd w:val="clear" w:color="auto" w:fill="FFFFFF"/>
          </w:tcPr>
          <w:p w14:paraId="3FC1B09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198" w:type="dxa"/>
            <w:shd w:val="clear" w:color="auto" w:fill="FFFFFF"/>
          </w:tcPr>
          <w:p w14:paraId="04A0519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14:paraId="15670BA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</w:tcPr>
          <w:p w14:paraId="2D372B4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33</w:t>
            </w:r>
          </w:p>
        </w:tc>
        <w:tc>
          <w:tcPr>
            <w:tcW w:w="1984" w:type="dxa"/>
            <w:shd w:val="clear" w:color="auto" w:fill="FFFFFF"/>
          </w:tcPr>
          <w:p w14:paraId="38836D2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FFFFFF"/>
          </w:tcPr>
          <w:p w14:paraId="24FF336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7058CE11" w14:textId="77777777" w:rsidTr="0068558A">
        <w:tc>
          <w:tcPr>
            <w:tcW w:w="496" w:type="dxa"/>
            <w:shd w:val="clear" w:color="auto" w:fill="auto"/>
          </w:tcPr>
          <w:p w14:paraId="2C809FE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198" w:type="dxa"/>
          </w:tcPr>
          <w:p w14:paraId="5D8292E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54B17D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CDE5E1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34</w:t>
            </w:r>
          </w:p>
        </w:tc>
        <w:tc>
          <w:tcPr>
            <w:tcW w:w="1984" w:type="dxa"/>
          </w:tcPr>
          <w:p w14:paraId="59CD2B44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2F01BA6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142F950F" w14:textId="77777777" w:rsidTr="0068558A">
        <w:tc>
          <w:tcPr>
            <w:tcW w:w="496" w:type="dxa"/>
            <w:shd w:val="clear" w:color="auto" w:fill="auto"/>
          </w:tcPr>
          <w:p w14:paraId="19E65B6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198" w:type="dxa"/>
          </w:tcPr>
          <w:p w14:paraId="354DA11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E29AFF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04FA06C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1984" w:type="dxa"/>
          </w:tcPr>
          <w:p w14:paraId="29CA0A0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46F0851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6672CD06" w14:textId="77777777" w:rsidTr="0068558A">
        <w:tc>
          <w:tcPr>
            <w:tcW w:w="496" w:type="dxa"/>
            <w:shd w:val="clear" w:color="auto" w:fill="auto"/>
          </w:tcPr>
          <w:p w14:paraId="00762D0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198" w:type="dxa"/>
          </w:tcPr>
          <w:p w14:paraId="50AA3172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C37BC55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140C69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36</w:t>
            </w:r>
          </w:p>
        </w:tc>
        <w:tc>
          <w:tcPr>
            <w:tcW w:w="1984" w:type="dxa"/>
          </w:tcPr>
          <w:p w14:paraId="5D108F0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5F4B4A6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38DA74CD" w14:textId="77777777" w:rsidTr="0068558A">
        <w:tc>
          <w:tcPr>
            <w:tcW w:w="496" w:type="dxa"/>
            <w:shd w:val="clear" w:color="auto" w:fill="auto"/>
          </w:tcPr>
          <w:p w14:paraId="5D305D6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198" w:type="dxa"/>
          </w:tcPr>
          <w:p w14:paraId="237D47A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83209A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2A9833E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37</w:t>
            </w:r>
          </w:p>
        </w:tc>
        <w:tc>
          <w:tcPr>
            <w:tcW w:w="1984" w:type="dxa"/>
          </w:tcPr>
          <w:p w14:paraId="4C1CBC1D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05696F2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15BA05EB" w14:textId="77777777" w:rsidTr="0068558A">
        <w:tc>
          <w:tcPr>
            <w:tcW w:w="496" w:type="dxa"/>
            <w:shd w:val="clear" w:color="auto" w:fill="auto"/>
          </w:tcPr>
          <w:p w14:paraId="2FBFAE72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198" w:type="dxa"/>
          </w:tcPr>
          <w:p w14:paraId="67941A5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7C2532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4FD65E0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38</w:t>
            </w:r>
          </w:p>
        </w:tc>
        <w:tc>
          <w:tcPr>
            <w:tcW w:w="1984" w:type="dxa"/>
          </w:tcPr>
          <w:p w14:paraId="783A0043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64290BE4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111CFB94" w14:textId="77777777" w:rsidTr="0068558A">
        <w:tc>
          <w:tcPr>
            <w:tcW w:w="496" w:type="dxa"/>
            <w:shd w:val="clear" w:color="auto" w:fill="auto"/>
          </w:tcPr>
          <w:p w14:paraId="1C81C4EA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198" w:type="dxa"/>
          </w:tcPr>
          <w:p w14:paraId="396C15DB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28F4C0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E64575F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39</w:t>
            </w:r>
          </w:p>
        </w:tc>
        <w:tc>
          <w:tcPr>
            <w:tcW w:w="1984" w:type="dxa"/>
          </w:tcPr>
          <w:p w14:paraId="7A78C581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063DEF9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68558A" w:rsidRPr="00661154" w14:paraId="4C352749" w14:textId="77777777" w:rsidTr="0068558A">
        <w:tc>
          <w:tcPr>
            <w:tcW w:w="496" w:type="dxa"/>
            <w:shd w:val="clear" w:color="auto" w:fill="auto"/>
          </w:tcPr>
          <w:p w14:paraId="1FEC0514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 w:rsidRPr="00D676F8">
              <w:rPr>
                <w:rFonts w:ascii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198" w:type="dxa"/>
          </w:tcPr>
          <w:p w14:paraId="3C8B9F7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37171D8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2294E99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1984" w:type="dxa"/>
          </w:tcPr>
          <w:p w14:paraId="45B92956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34" w:type="dxa"/>
            <w:shd w:val="clear" w:color="auto" w:fill="auto"/>
          </w:tcPr>
          <w:p w14:paraId="6B739557" w14:textId="77777777" w:rsidR="0068558A" w:rsidRPr="00D676F8" w:rsidRDefault="0068558A" w:rsidP="00D676F8">
            <w:pPr>
              <w:spacing w:line="500" w:lineRule="exact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14:paraId="2E30FEF3" w14:textId="77777777" w:rsidR="00322A9D" w:rsidRDefault="00322A9D" w:rsidP="007F7DCA">
      <w:pPr>
        <w:jc w:val="both"/>
        <w:rPr>
          <w:b/>
          <w:bCs/>
          <w:sz w:val="28"/>
        </w:rPr>
      </w:pPr>
    </w:p>
    <w:sectPr w:rsidR="00322A9D">
      <w:pgSz w:w="11906" w:h="16838" w:code="9"/>
      <w:pgMar w:top="867" w:right="1371" w:bottom="650" w:left="1505" w:header="851" w:footer="992" w:gutter="0"/>
      <w:cols w:space="425"/>
      <w:docGrid w:type="lines" w:linePitch="43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C115F" w14:textId="77777777" w:rsidR="00AA4417" w:rsidRDefault="00AA4417" w:rsidP="008672EB">
      <w:r>
        <w:separator/>
      </w:r>
    </w:p>
  </w:endnote>
  <w:endnote w:type="continuationSeparator" w:id="0">
    <w:p w14:paraId="2CDBA55E" w14:textId="77777777" w:rsidR="00AA4417" w:rsidRDefault="00AA4417" w:rsidP="0086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EFBE" w14:textId="77777777" w:rsidR="00AA4417" w:rsidRDefault="00AA4417" w:rsidP="008672EB">
      <w:r>
        <w:separator/>
      </w:r>
    </w:p>
  </w:footnote>
  <w:footnote w:type="continuationSeparator" w:id="0">
    <w:p w14:paraId="00E8B408" w14:textId="77777777" w:rsidR="00AA4417" w:rsidRDefault="00AA4417" w:rsidP="00867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7278"/>
    <w:multiLevelType w:val="multilevel"/>
    <w:tmpl w:val="072C71F6"/>
    <w:lvl w:ilvl="0">
      <w:start w:val="1"/>
      <w:numFmt w:val="taiwaneseCountingThousand"/>
      <w:lvlText w:val="%1、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15"/>
  <w:drawingGridVerticalSpacing w:val="435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cipher" w:val="普通"/>
    <w:docVar w:name="NewDocFlag" w:val="93newdoc"/>
    <w:docVar w:name="OnLine" w:val="False"/>
    <w:docVar w:name="Personal" w:val="False"/>
    <w:docVar w:name="SaveDraftToDoc" w:val="0"/>
    <w:docVar w:name="SaveStatus" w:val="0"/>
    <w:docVar w:name="ToBeContinue" w:val="False"/>
    <w:docVar w:name="UploadBoard" w:val="False"/>
    <w:docVar w:name="UploadWebsite" w:val="False"/>
  </w:docVars>
  <w:rsids>
    <w:rsidRoot w:val="006375F8"/>
    <w:rsid w:val="000421B6"/>
    <w:rsid w:val="00053090"/>
    <w:rsid w:val="00087BCC"/>
    <w:rsid w:val="000B587A"/>
    <w:rsid w:val="000E0AEA"/>
    <w:rsid w:val="001440B9"/>
    <w:rsid w:val="00164903"/>
    <w:rsid w:val="001C1B49"/>
    <w:rsid w:val="001C4D8A"/>
    <w:rsid w:val="002067F0"/>
    <w:rsid w:val="002607CD"/>
    <w:rsid w:val="00295F1A"/>
    <w:rsid w:val="002D6C72"/>
    <w:rsid w:val="00322A9D"/>
    <w:rsid w:val="00363ECC"/>
    <w:rsid w:val="0037187F"/>
    <w:rsid w:val="003C4870"/>
    <w:rsid w:val="003D07E4"/>
    <w:rsid w:val="003F1AF2"/>
    <w:rsid w:val="003F1B09"/>
    <w:rsid w:val="003F28F3"/>
    <w:rsid w:val="003F5BAE"/>
    <w:rsid w:val="00435F8F"/>
    <w:rsid w:val="0044142C"/>
    <w:rsid w:val="00442A24"/>
    <w:rsid w:val="004445D4"/>
    <w:rsid w:val="00472FB8"/>
    <w:rsid w:val="004961F3"/>
    <w:rsid w:val="0053648C"/>
    <w:rsid w:val="005B594A"/>
    <w:rsid w:val="005D1024"/>
    <w:rsid w:val="005E260A"/>
    <w:rsid w:val="006375F8"/>
    <w:rsid w:val="00641BC4"/>
    <w:rsid w:val="0068558A"/>
    <w:rsid w:val="00685EAF"/>
    <w:rsid w:val="006D6F6C"/>
    <w:rsid w:val="0071792D"/>
    <w:rsid w:val="00717B4F"/>
    <w:rsid w:val="00733B3A"/>
    <w:rsid w:val="007B00FB"/>
    <w:rsid w:val="007B777A"/>
    <w:rsid w:val="007D3021"/>
    <w:rsid w:val="007E4DF8"/>
    <w:rsid w:val="007F7DCA"/>
    <w:rsid w:val="00835CA3"/>
    <w:rsid w:val="0084020D"/>
    <w:rsid w:val="0084742D"/>
    <w:rsid w:val="00866E09"/>
    <w:rsid w:val="008672EB"/>
    <w:rsid w:val="00890E32"/>
    <w:rsid w:val="008B682E"/>
    <w:rsid w:val="00932F27"/>
    <w:rsid w:val="009547C8"/>
    <w:rsid w:val="0096229E"/>
    <w:rsid w:val="009A0AE2"/>
    <w:rsid w:val="00A17CDB"/>
    <w:rsid w:val="00A50527"/>
    <w:rsid w:val="00A5555D"/>
    <w:rsid w:val="00A63CB9"/>
    <w:rsid w:val="00A90E85"/>
    <w:rsid w:val="00AA1D3A"/>
    <w:rsid w:val="00AA37A4"/>
    <w:rsid w:val="00AA4417"/>
    <w:rsid w:val="00AA6CBF"/>
    <w:rsid w:val="00AC1F37"/>
    <w:rsid w:val="00B24E29"/>
    <w:rsid w:val="00B403C3"/>
    <w:rsid w:val="00B768E3"/>
    <w:rsid w:val="00B868EA"/>
    <w:rsid w:val="00B91CEB"/>
    <w:rsid w:val="00BD4D94"/>
    <w:rsid w:val="00C66E23"/>
    <w:rsid w:val="00C71FE9"/>
    <w:rsid w:val="00CA6AC3"/>
    <w:rsid w:val="00CB5C60"/>
    <w:rsid w:val="00CD0C1D"/>
    <w:rsid w:val="00D676F8"/>
    <w:rsid w:val="00DE09A9"/>
    <w:rsid w:val="00DE1BE8"/>
    <w:rsid w:val="00DE7955"/>
    <w:rsid w:val="00EB5058"/>
    <w:rsid w:val="00F40712"/>
    <w:rsid w:val="00FA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2F0641"/>
  <w15:chartTrackingRefBased/>
  <w15:docId w15:val="{2E634B94-B522-4986-BC99-CE5630F3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540" w:lineRule="atLeast"/>
      <w:ind w:leftChars="833" w:left="1999"/>
    </w:pPr>
    <w:rPr>
      <w:rFonts w:ascii="標楷體"/>
      <w:sz w:val="32"/>
      <w:szCs w:val="24"/>
    </w:rPr>
  </w:style>
  <w:style w:type="paragraph" w:styleId="a4">
    <w:name w:val="header"/>
    <w:basedOn w:val="a"/>
    <w:link w:val="a5"/>
    <w:rsid w:val="008672E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8672EB"/>
    <w:rPr>
      <w:rFonts w:eastAsia="標楷體"/>
      <w:kern w:val="2"/>
    </w:rPr>
  </w:style>
  <w:style w:type="paragraph" w:styleId="a6">
    <w:name w:val="footer"/>
    <w:basedOn w:val="a"/>
    <w:link w:val="a7"/>
    <w:rsid w:val="008672E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8672EB"/>
    <w:rPr>
      <w:rFonts w:eastAsia="標楷體"/>
      <w:kern w:val="2"/>
    </w:rPr>
  </w:style>
  <w:style w:type="paragraph" w:styleId="a8">
    <w:name w:val="Balloon Text"/>
    <w:basedOn w:val="a"/>
    <w:link w:val="a9"/>
    <w:rsid w:val="005D1024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5D1024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435F8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0844;&#25991;&#31684;&#26412;\&#31805;&#21040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簽到表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>新聞局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「推動傳統市集禁止活禽販售及屠宰專案宣導—</dc:title>
  <dc:subject/>
  <dc:creator>朱瑞鈴</dc:creator>
  <cp:keywords/>
  <cp:lastModifiedBy>公關科許婷婷</cp:lastModifiedBy>
  <cp:revision>2</cp:revision>
  <cp:lastPrinted>2017-04-17T05:43:00Z</cp:lastPrinted>
  <dcterms:created xsi:type="dcterms:W3CDTF">2023-07-25T03:52:00Z</dcterms:created>
  <dcterms:modified xsi:type="dcterms:W3CDTF">2023-07-25T03:52:00Z</dcterms:modified>
</cp:coreProperties>
</file>